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58" w:rsidRDefault="00B32958" w:rsidP="00EB027F">
      <w:pPr>
        <w:jc w:val="center"/>
        <w:rPr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167E30">
        <w:rPr>
          <w:b/>
          <w:bCs/>
          <w:color w:val="000000"/>
          <w:sz w:val="24"/>
          <w:szCs w:val="24"/>
          <w:lang w:val="ru-RU"/>
        </w:rPr>
        <w:t>Рабочая программа курса внеурочной деятельности «Разговоры о важном»</w:t>
      </w:r>
      <w:r>
        <w:rPr>
          <w:b/>
          <w:bCs/>
          <w:color w:val="000000"/>
          <w:sz w:val="24"/>
          <w:szCs w:val="24"/>
        </w:rPr>
        <w:t> </w:t>
      </w:r>
      <w:r w:rsidRPr="00167E30">
        <w:rPr>
          <w:lang w:val="ru-RU"/>
        </w:rPr>
        <w:br/>
      </w:r>
      <w:r w:rsidRPr="00167E30">
        <w:rPr>
          <w:b/>
          <w:bCs/>
          <w:color w:val="000000"/>
          <w:sz w:val="24"/>
          <w:szCs w:val="24"/>
          <w:lang w:val="ru-RU"/>
        </w:rPr>
        <w:t>для 5–9-х классо</w:t>
      </w:r>
      <w:r>
        <w:rPr>
          <w:b/>
          <w:bCs/>
          <w:color w:val="000000"/>
          <w:sz w:val="24"/>
          <w:szCs w:val="24"/>
          <w:lang w:val="ru-RU"/>
        </w:rPr>
        <w:t>в</w:t>
      </w:r>
    </w:p>
    <w:p w:rsidR="00B32958" w:rsidRPr="00EB027F" w:rsidRDefault="00B32958" w:rsidP="00EB027F">
      <w:pPr>
        <w:jc w:val="center"/>
        <w:rPr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  <w:t xml:space="preserve"> </w:t>
      </w:r>
      <w:r w:rsidRPr="00EB027F">
        <w:rPr>
          <w:b/>
          <w:bCs/>
          <w:color w:val="252525"/>
          <w:spacing w:val="-2"/>
          <w:sz w:val="36"/>
          <w:szCs w:val="36"/>
          <w:lang w:val="ru-RU"/>
        </w:rPr>
        <w:t>Пояснительная записка</w:t>
      </w:r>
    </w:p>
    <w:p w:rsidR="00B32958" w:rsidRPr="00167E30" w:rsidRDefault="00B32958">
      <w:pPr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>
        <w:rPr>
          <w:color w:val="000000"/>
          <w:sz w:val="24"/>
          <w:szCs w:val="24"/>
        </w:rPr>
        <w:t> </w:t>
      </w:r>
      <w:r w:rsidRPr="00167E30">
        <w:rPr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:rsidR="00B32958" w:rsidRPr="00167E30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B32958" w:rsidRPr="00167E30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B32958" w:rsidRPr="00167E30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B32958" w:rsidRPr="00167E30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B32958" w:rsidRPr="00167E30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B32958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СП 2.4.3648-20;</w:t>
      </w:r>
    </w:p>
    <w:p w:rsidR="00B32958" w:rsidRDefault="00B32958">
      <w:pPr>
        <w:numPr>
          <w:ilvl w:val="0"/>
          <w:numId w:val="1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СанПиН 1.2.3685-21;</w:t>
      </w:r>
    </w:p>
    <w:p w:rsidR="00B32958" w:rsidRPr="00167E30" w:rsidRDefault="00B32958">
      <w:pPr>
        <w:numPr>
          <w:ilvl w:val="0"/>
          <w:numId w:val="1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основной</w:t>
      </w:r>
      <w:r>
        <w:rPr>
          <w:color w:val="000000"/>
          <w:sz w:val="24"/>
          <w:szCs w:val="24"/>
        </w:rPr>
        <w:t> </w:t>
      </w:r>
      <w:r w:rsidRPr="00167E30">
        <w:rPr>
          <w:color w:val="000000"/>
          <w:sz w:val="24"/>
          <w:szCs w:val="24"/>
          <w:lang w:val="ru-RU"/>
        </w:rPr>
        <w:t>образовательной</w:t>
      </w:r>
      <w:r>
        <w:rPr>
          <w:color w:val="000000"/>
          <w:sz w:val="24"/>
          <w:szCs w:val="24"/>
        </w:rPr>
        <w:t> </w:t>
      </w:r>
      <w:r w:rsidRPr="00167E30">
        <w:rPr>
          <w:color w:val="000000"/>
          <w:sz w:val="24"/>
          <w:szCs w:val="24"/>
          <w:lang w:val="ru-RU"/>
        </w:rPr>
        <w:t>программы ООО МБОУ «</w:t>
      </w:r>
      <w:r>
        <w:rPr>
          <w:color w:val="000000"/>
          <w:sz w:val="24"/>
          <w:szCs w:val="24"/>
          <w:lang w:val="ru-RU"/>
        </w:rPr>
        <w:t>Макуловская СОШ им.А.П.Исаева</w:t>
      </w:r>
      <w:r w:rsidRPr="00167E30">
        <w:rPr>
          <w:color w:val="000000"/>
          <w:sz w:val="24"/>
          <w:szCs w:val="24"/>
          <w:lang w:val="ru-RU"/>
        </w:rPr>
        <w:t>», утвержденной</w:t>
      </w:r>
      <w:r>
        <w:rPr>
          <w:color w:val="000000"/>
          <w:sz w:val="24"/>
          <w:szCs w:val="24"/>
        </w:rPr>
        <w:t> </w:t>
      </w:r>
      <w:r w:rsidRPr="00167E30">
        <w:rPr>
          <w:color w:val="000000"/>
          <w:sz w:val="24"/>
          <w:szCs w:val="24"/>
          <w:lang w:val="ru-RU"/>
        </w:rPr>
        <w:t xml:space="preserve">приказом </w:t>
      </w:r>
      <w:r>
        <w:rPr>
          <w:color w:val="000000"/>
          <w:sz w:val="24"/>
          <w:szCs w:val="24"/>
          <w:lang w:val="ru-RU"/>
        </w:rPr>
        <w:t xml:space="preserve">от «29»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color w:val="000000"/>
            <w:sz w:val="24"/>
            <w:szCs w:val="24"/>
            <w:lang w:val="ru-RU"/>
          </w:rPr>
          <w:t>2022 г</w:t>
        </w:r>
      </w:smartTag>
      <w:r>
        <w:rPr>
          <w:color w:val="000000"/>
          <w:sz w:val="24"/>
          <w:szCs w:val="24"/>
          <w:lang w:val="ru-RU"/>
        </w:rPr>
        <w:t>.  № 104-О.</w:t>
      </w:r>
    </w:p>
    <w:p w:rsidR="00B32958" w:rsidRPr="00167E30" w:rsidRDefault="00B32958">
      <w:pPr>
        <w:rPr>
          <w:color w:val="000000"/>
          <w:sz w:val="24"/>
          <w:szCs w:val="24"/>
          <w:lang w:val="ru-RU"/>
        </w:rPr>
      </w:pPr>
      <w:r w:rsidRPr="00167E30">
        <w:rPr>
          <w:b/>
          <w:bCs/>
          <w:color w:val="000000"/>
          <w:sz w:val="24"/>
          <w:szCs w:val="24"/>
          <w:lang w:val="ru-RU"/>
        </w:rPr>
        <w:t>Цель курса:</w:t>
      </w:r>
      <w:r w:rsidRPr="00167E30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B32958" w:rsidRDefault="00B32958" w:rsidP="00CB2EB1">
      <w:pPr>
        <w:rPr>
          <w:color w:val="000000"/>
          <w:sz w:val="24"/>
          <w:szCs w:val="24"/>
          <w:lang w:val="ru-RU"/>
        </w:rPr>
      </w:pPr>
      <w:r w:rsidRPr="00167E30">
        <w:rPr>
          <w:b/>
          <w:bCs/>
          <w:color w:val="000000"/>
          <w:sz w:val="24"/>
          <w:szCs w:val="24"/>
          <w:lang w:val="ru-RU"/>
        </w:rPr>
        <w:t>Место курса в плане внеурочной деятельности МБОУ «</w:t>
      </w:r>
      <w:r>
        <w:rPr>
          <w:b/>
          <w:bCs/>
          <w:color w:val="000000"/>
          <w:sz w:val="24"/>
          <w:szCs w:val="24"/>
          <w:lang w:val="ru-RU"/>
        </w:rPr>
        <w:t>Макуловская СОШ им.А.П.Исаева</w:t>
      </w:r>
      <w:r w:rsidRPr="00167E30">
        <w:rPr>
          <w:b/>
          <w:bCs/>
          <w:color w:val="000000"/>
          <w:sz w:val="24"/>
          <w:szCs w:val="24"/>
          <w:lang w:val="ru-RU"/>
        </w:rPr>
        <w:t xml:space="preserve">»: </w:t>
      </w:r>
      <w:r w:rsidRPr="00167E30">
        <w:rPr>
          <w:color w:val="000000"/>
          <w:sz w:val="24"/>
          <w:szCs w:val="24"/>
          <w:lang w:val="ru-RU"/>
        </w:rPr>
        <w:t>учебный курс предназначен для обучающихся 5–9-х классов; рассчитан на 1 час в неделю</w:t>
      </w:r>
      <w:r>
        <w:rPr>
          <w:color w:val="000000"/>
          <w:sz w:val="24"/>
          <w:szCs w:val="24"/>
          <w:lang w:val="ru-RU"/>
        </w:rPr>
        <w:t>/34</w:t>
      </w:r>
      <w:r w:rsidRPr="00167E30">
        <w:rPr>
          <w:color w:val="000000"/>
          <w:sz w:val="24"/>
          <w:szCs w:val="24"/>
          <w:lang w:val="ru-RU"/>
        </w:rPr>
        <w:t xml:space="preserve"> часа в год в каждом классе.</w:t>
      </w:r>
    </w:p>
    <w:p w:rsidR="00B32958" w:rsidRPr="00CB2EB1" w:rsidRDefault="00B32958" w:rsidP="00CB2EB1">
      <w:pPr>
        <w:rPr>
          <w:color w:val="000000"/>
          <w:sz w:val="24"/>
          <w:szCs w:val="24"/>
          <w:lang w:val="ru-RU"/>
        </w:rPr>
      </w:pPr>
      <w:r w:rsidRPr="00EB027F">
        <w:rPr>
          <w:b/>
          <w:bCs/>
          <w:color w:val="252525"/>
          <w:spacing w:val="-2"/>
          <w:sz w:val="36"/>
          <w:szCs w:val="36"/>
          <w:lang w:val="ru-RU"/>
        </w:rPr>
        <w:t>Содержание курса внеурочной деятельности</w:t>
      </w:r>
    </w:p>
    <w:p w:rsidR="00B32958" w:rsidRPr="00167E30" w:rsidRDefault="00B32958">
      <w:pPr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знаний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Наша страна – Россия</w:t>
      </w:r>
    </w:p>
    <w:p w:rsidR="00B32958" w:rsidRPr="00167E30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музыки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пожилого человека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учителя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отца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 день школьных библиотек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народного единства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Мы разные, мы вместе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матери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Символы России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Волонтеры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Героев Отечества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Конституции</w:t>
      </w:r>
    </w:p>
    <w:p w:rsidR="00B32958" w:rsidRPr="00167E30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Рождество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снятия блокады Ленинграда</w:t>
      </w:r>
    </w:p>
    <w:p w:rsidR="00B32958" w:rsidRPr="00167E30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российской науки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и мир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защитника Отечества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Международный женский день</w:t>
      </w:r>
    </w:p>
    <w:p w:rsidR="00B32958" w:rsidRPr="00167E30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воссоединения Крыма с Россией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Всемирный день театра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космонавтики. Мы – первые!</w:t>
      </w:r>
    </w:p>
    <w:p w:rsidR="00B32958" w:rsidRPr="00167E30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Земли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Труда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Победы. Бессмертный полк</w:t>
      </w:r>
    </w:p>
    <w:p w:rsidR="00B32958" w:rsidRDefault="00B32958">
      <w:pPr>
        <w:numPr>
          <w:ilvl w:val="0"/>
          <w:numId w:val="2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День детских общественных организаций</w:t>
      </w:r>
    </w:p>
    <w:p w:rsidR="00B32958" w:rsidRDefault="00B32958">
      <w:pPr>
        <w:numPr>
          <w:ilvl w:val="0"/>
          <w:numId w:val="2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Россия – страна возможностей</w:t>
      </w:r>
    </w:p>
    <w:p w:rsidR="00B32958" w:rsidRPr="00CB2EB1" w:rsidRDefault="00B32958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CB2EB1">
        <w:rPr>
          <w:b/>
          <w:bCs/>
          <w:color w:val="252525"/>
          <w:spacing w:val="-2"/>
          <w:sz w:val="36"/>
          <w:szCs w:val="36"/>
          <w:lang w:val="ru-RU"/>
        </w:rPr>
        <w:t>Планируемые результаты освоения курса внеурочной деятельности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Личностные результаты: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B32958" w:rsidRPr="00167E30" w:rsidRDefault="00B32958">
      <w:pPr>
        <w:numPr>
          <w:ilvl w:val="0"/>
          <w:numId w:val="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B32958" w:rsidRPr="00167E30" w:rsidRDefault="00B32958">
      <w:pPr>
        <w:numPr>
          <w:ilvl w:val="0"/>
          <w:numId w:val="3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B32958" w:rsidRPr="00167E30" w:rsidRDefault="00B32958">
      <w:pPr>
        <w:numPr>
          <w:ilvl w:val="0"/>
          <w:numId w:val="4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базовые логические действия: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B32958" w:rsidRPr="00167E30" w:rsidRDefault="00B32958">
      <w:pPr>
        <w:numPr>
          <w:ilvl w:val="0"/>
          <w:numId w:val="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B32958" w:rsidRPr="00167E30" w:rsidRDefault="00B32958">
      <w:pPr>
        <w:numPr>
          <w:ilvl w:val="0"/>
          <w:numId w:val="5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базовые исследовательские действия:</w:t>
      </w:r>
    </w:p>
    <w:p w:rsidR="00B32958" w:rsidRPr="00167E30" w:rsidRDefault="00B32958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32958" w:rsidRPr="00167E30" w:rsidRDefault="00B32958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32958" w:rsidRPr="00167E30" w:rsidRDefault="00B32958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32958" w:rsidRPr="00167E30" w:rsidRDefault="00B32958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B32958" w:rsidRPr="00167E30" w:rsidRDefault="00B32958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B32958" w:rsidRPr="00167E30" w:rsidRDefault="00B32958">
      <w:pPr>
        <w:numPr>
          <w:ilvl w:val="0"/>
          <w:numId w:val="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B32958" w:rsidRPr="00167E30" w:rsidRDefault="00B32958">
      <w:pPr>
        <w:numPr>
          <w:ilvl w:val="0"/>
          <w:numId w:val="6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работа с информацией:</w:t>
      </w:r>
    </w:p>
    <w:p w:rsidR="00B32958" w:rsidRPr="00167E30" w:rsidRDefault="00B32958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32958" w:rsidRPr="00167E30" w:rsidRDefault="00B32958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32958" w:rsidRPr="00167E30" w:rsidRDefault="00B32958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32958" w:rsidRPr="00167E30" w:rsidRDefault="00B32958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B32958" w:rsidRPr="00167E30" w:rsidRDefault="00B32958">
      <w:pPr>
        <w:numPr>
          <w:ilvl w:val="0"/>
          <w:numId w:val="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B32958" w:rsidRPr="00167E30" w:rsidRDefault="00B32958">
      <w:pPr>
        <w:numPr>
          <w:ilvl w:val="0"/>
          <w:numId w:val="7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B32958" w:rsidRPr="00167E30" w:rsidRDefault="00B32958">
      <w:pPr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B32958" w:rsidRPr="00167E30" w:rsidRDefault="00B32958">
      <w:pPr>
        <w:numPr>
          <w:ilvl w:val="0"/>
          <w:numId w:val="8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общение: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32958" w:rsidRPr="00167E30" w:rsidRDefault="00B32958">
      <w:pPr>
        <w:numPr>
          <w:ilvl w:val="0"/>
          <w:numId w:val="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B32958" w:rsidRPr="00167E30" w:rsidRDefault="00B32958">
      <w:pPr>
        <w:numPr>
          <w:ilvl w:val="0"/>
          <w:numId w:val="9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совместная деятельность:</w:t>
      </w:r>
    </w:p>
    <w:p w:rsidR="00B32958" w:rsidRPr="00167E30" w:rsidRDefault="00B32958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B32958" w:rsidRPr="00167E30" w:rsidRDefault="00B32958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32958" w:rsidRPr="00167E30" w:rsidRDefault="00B32958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B32958" w:rsidRPr="00167E30" w:rsidRDefault="00B32958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B32958" w:rsidRPr="00167E30" w:rsidRDefault="00B32958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B32958" w:rsidRPr="00167E30" w:rsidRDefault="00B32958">
      <w:pPr>
        <w:numPr>
          <w:ilvl w:val="0"/>
          <w:numId w:val="10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B32958" w:rsidRPr="00167E30" w:rsidRDefault="00B32958">
      <w:pPr>
        <w:numPr>
          <w:ilvl w:val="0"/>
          <w:numId w:val="10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B32958" w:rsidRPr="00167E30" w:rsidRDefault="00B32958">
      <w:pPr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B32958" w:rsidRPr="00167E30" w:rsidRDefault="00B32958">
      <w:pPr>
        <w:numPr>
          <w:ilvl w:val="0"/>
          <w:numId w:val="11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 самоорганизация:</w:t>
      </w:r>
    </w:p>
    <w:p w:rsidR="00B32958" w:rsidRPr="00167E30" w:rsidRDefault="00B32958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B32958" w:rsidRPr="00167E30" w:rsidRDefault="00B32958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32958" w:rsidRPr="00167E30" w:rsidRDefault="00B32958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32958" w:rsidRPr="00167E30" w:rsidRDefault="00B32958">
      <w:pPr>
        <w:numPr>
          <w:ilvl w:val="0"/>
          <w:numId w:val="12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32958" w:rsidRPr="00167E30" w:rsidRDefault="00B32958">
      <w:pPr>
        <w:numPr>
          <w:ilvl w:val="0"/>
          <w:numId w:val="12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 самоконтроль:</w:t>
      </w:r>
    </w:p>
    <w:p w:rsidR="00B32958" w:rsidRPr="00167E30" w:rsidRDefault="00B32958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B32958" w:rsidRPr="00167E30" w:rsidRDefault="00B32958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B32958" w:rsidRPr="00167E30" w:rsidRDefault="00B32958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B32958" w:rsidRPr="00167E30" w:rsidRDefault="00B32958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B32958" w:rsidRPr="00167E30" w:rsidRDefault="00B32958">
      <w:pPr>
        <w:numPr>
          <w:ilvl w:val="0"/>
          <w:numId w:val="13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32958" w:rsidRPr="00167E30" w:rsidRDefault="00B32958">
      <w:pPr>
        <w:numPr>
          <w:ilvl w:val="0"/>
          <w:numId w:val="13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 эмоциональный интеллект:</w:t>
      </w:r>
    </w:p>
    <w:p w:rsidR="00B32958" w:rsidRPr="00167E30" w:rsidRDefault="00B32958">
      <w:pPr>
        <w:numPr>
          <w:ilvl w:val="0"/>
          <w:numId w:val="1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B32958" w:rsidRPr="00167E30" w:rsidRDefault="00B32958">
      <w:pPr>
        <w:numPr>
          <w:ilvl w:val="0"/>
          <w:numId w:val="1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B32958" w:rsidRPr="00167E30" w:rsidRDefault="00B32958">
      <w:pPr>
        <w:numPr>
          <w:ilvl w:val="0"/>
          <w:numId w:val="14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B32958" w:rsidRDefault="00B32958">
      <w:pPr>
        <w:numPr>
          <w:ilvl w:val="0"/>
          <w:numId w:val="14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регулировать способ выражения эмоций;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 принятие себя и других:</w:t>
      </w:r>
    </w:p>
    <w:p w:rsidR="00B32958" w:rsidRPr="00167E30" w:rsidRDefault="00B32958">
      <w:pPr>
        <w:numPr>
          <w:ilvl w:val="0"/>
          <w:numId w:val="1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B32958" w:rsidRPr="00167E30" w:rsidRDefault="00B32958">
      <w:pPr>
        <w:numPr>
          <w:ilvl w:val="0"/>
          <w:numId w:val="1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B32958" w:rsidRPr="00167E30" w:rsidRDefault="00B32958">
      <w:pPr>
        <w:numPr>
          <w:ilvl w:val="0"/>
          <w:numId w:val="15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B32958" w:rsidRDefault="00B32958">
      <w:pPr>
        <w:numPr>
          <w:ilvl w:val="0"/>
          <w:numId w:val="15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открытость себе и другим;</w:t>
      </w:r>
    </w:p>
    <w:p w:rsidR="00B32958" w:rsidRPr="00167E30" w:rsidRDefault="00B32958">
      <w:pPr>
        <w:numPr>
          <w:ilvl w:val="0"/>
          <w:numId w:val="15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B32958" w:rsidRPr="00167E30" w:rsidRDefault="00B32958">
      <w:pPr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Предметные результаты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 представление: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B32958" w:rsidRPr="00167E30" w:rsidRDefault="00B32958">
      <w:pPr>
        <w:numPr>
          <w:ilvl w:val="0"/>
          <w:numId w:val="16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B32958" w:rsidRPr="00167E30" w:rsidRDefault="00B32958">
      <w:pPr>
        <w:numPr>
          <w:ilvl w:val="0"/>
          <w:numId w:val="16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Сформировано ценностное отношение:</w:t>
      </w:r>
    </w:p>
    <w:p w:rsidR="00B32958" w:rsidRPr="00167E30" w:rsidRDefault="00B32958">
      <w:pPr>
        <w:numPr>
          <w:ilvl w:val="0"/>
          <w:numId w:val="1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B32958" w:rsidRDefault="00B32958">
      <w:pPr>
        <w:numPr>
          <w:ilvl w:val="0"/>
          <w:numId w:val="17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семье и семейным традициям;</w:t>
      </w:r>
    </w:p>
    <w:p w:rsidR="00B32958" w:rsidRDefault="00B32958">
      <w:pPr>
        <w:numPr>
          <w:ilvl w:val="0"/>
          <w:numId w:val="17"/>
        </w:numPr>
        <w:ind w:left="780" w:right="180"/>
        <w:contextualSpacing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учебе, труду и творчеству;</w:t>
      </w:r>
    </w:p>
    <w:p w:rsidR="00B32958" w:rsidRPr="00167E30" w:rsidRDefault="00B32958">
      <w:pPr>
        <w:numPr>
          <w:ilvl w:val="0"/>
          <w:numId w:val="17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B32958" w:rsidRPr="00167E30" w:rsidRDefault="00B32958">
      <w:pPr>
        <w:numPr>
          <w:ilvl w:val="0"/>
          <w:numId w:val="17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 интерес:</w:t>
      </w:r>
    </w:p>
    <w:p w:rsidR="00B32958" w:rsidRPr="00167E30" w:rsidRDefault="00B32958">
      <w:pPr>
        <w:numPr>
          <w:ilvl w:val="0"/>
          <w:numId w:val="1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B32958" w:rsidRPr="00167E30" w:rsidRDefault="00B32958">
      <w:pPr>
        <w:numPr>
          <w:ilvl w:val="0"/>
          <w:numId w:val="1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B32958" w:rsidRPr="00167E30" w:rsidRDefault="00B32958">
      <w:pPr>
        <w:numPr>
          <w:ilvl w:val="0"/>
          <w:numId w:val="1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B32958" w:rsidRPr="00167E30" w:rsidRDefault="00B32958">
      <w:pPr>
        <w:numPr>
          <w:ilvl w:val="0"/>
          <w:numId w:val="18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B32958" w:rsidRDefault="00B32958">
      <w:pPr>
        <w:numPr>
          <w:ilvl w:val="0"/>
          <w:numId w:val="18"/>
        </w:numPr>
        <w:ind w:left="780" w:right="1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художественному творчеству.</w:t>
      </w:r>
    </w:p>
    <w:p w:rsidR="00B32958" w:rsidRDefault="00B3295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Сформированы умения:</w:t>
      </w:r>
    </w:p>
    <w:p w:rsidR="00B32958" w:rsidRPr="00167E30" w:rsidRDefault="00B32958">
      <w:pPr>
        <w:numPr>
          <w:ilvl w:val="0"/>
          <w:numId w:val="1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B32958" w:rsidRPr="00167E30" w:rsidRDefault="00B32958">
      <w:pPr>
        <w:numPr>
          <w:ilvl w:val="0"/>
          <w:numId w:val="1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B32958" w:rsidRPr="00167E30" w:rsidRDefault="00B32958">
      <w:pPr>
        <w:numPr>
          <w:ilvl w:val="0"/>
          <w:numId w:val="19"/>
        </w:numPr>
        <w:ind w:left="780" w:right="180"/>
        <w:contextualSpacing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B32958" w:rsidRPr="00167E30" w:rsidRDefault="00B32958" w:rsidP="00CB2EB1">
      <w:pPr>
        <w:numPr>
          <w:ilvl w:val="0"/>
          <w:numId w:val="19"/>
        </w:numPr>
        <w:ind w:left="780" w:right="180"/>
        <w:rPr>
          <w:color w:val="000000"/>
          <w:sz w:val="24"/>
          <w:szCs w:val="24"/>
          <w:lang w:val="ru-RU"/>
        </w:rPr>
      </w:pPr>
      <w:r w:rsidRPr="00167E30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B32958" w:rsidRPr="00930F7E" w:rsidRDefault="00B32958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CB2EB1">
        <w:rPr>
          <w:b/>
          <w:bCs/>
          <w:color w:val="252525"/>
          <w:spacing w:val="-2"/>
          <w:sz w:val="40"/>
          <w:szCs w:val="40"/>
          <w:lang w:val="ru-RU"/>
        </w:rPr>
        <w:t xml:space="preserve">               </w:t>
      </w:r>
      <w:r w:rsidRPr="00930F7E">
        <w:rPr>
          <w:b/>
          <w:bCs/>
          <w:color w:val="252525"/>
          <w:spacing w:val="-2"/>
          <w:sz w:val="36"/>
          <w:szCs w:val="36"/>
        </w:rPr>
        <w:t>Тематическое планирование</w:t>
      </w:r>
      <w:r w:rsidRPr="00930F7E">
        <w:rPr>
          <w:b/>
          <w:bCs/>
          <w:color w:val="252525"/>
          <w:spacing w:val="-2"/>
          <w:sz w:val="36"/>
          <w:szCs w:val="36"/>
          <w:lang w:val="ru-RU"/>
        </w:rPr>
        <w:t xml:space="preserve"> </w:t>
      </w:r>
    </w:p>
    <w:p w:rsidR="00B32958" w:rsidRPr="00930F7E" w:rsidRDefault="00B32958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930F7E">
        <w:rPr>
          <w:b/>
          <w:bCs/>
          <w:color w:val="252525"/>
          <w:spacing w:val="-2"/>
          <w:sz w:val="36"/>
          <w:szCs w:val="36"/>
        </w:rPr>
        <w:t>5–7-е классы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6"/>
        <w:gridCol w:w="475"/>
        <w:gridCol w:w="2480"/>
        <w:gridCol w:w="2160"/>
        <w:gridCol w:w="1440"/>
        <w:gridCol w:w="2622"/>
      </w:tblGrid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lang w:val="ru-RU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B32958" w:rsidRPr="00D06B8E" w:rsidTr="00EB027F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234A1" w:rsidRDefault="00B32958" w:rsidP="00B234A1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 xml:space="preserve">День знаний. Мы – Россия. Возможности – будущее. 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234A1">
              <w:rPr>
                <w:color w:val="000000"/>
                <w:sz w:val="24"/>
                <w:szCs w:val="24"/>
              </w:rPr>
              <w:t>Что мы Родиной зовём?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234A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234A1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>Если бы я был учителем …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Мини-сочинение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234A1">
              <w:rPr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234A1">
              <w:rPr>
                <w:color w:val="000000"/>
                <w:sz w:val="24"/>
                <w:szCs w:val="24"/>
              </w:rPr>
              <w:t>Что мы музыкой зовём?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234A1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c>
          <w:tcPr>
            <w:tcW w:w="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>Атомный ледокольный флот. Развитие северного морского пути.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c>
          <w:tcPr>
            <w:tcW w:w="917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32958" w:rsidRPr="00D06B8E" w:rsidTr="00EB027F">
        <w:trPr>
          <w:gridBefore w:val="1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234A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>Мама – главное слово в каждой судьбе.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234A1">
              <w:rPr>
                <w:color w:val="000000"/>
                <w:sz w:val="24"/>
                <w:szCs w:val="24"/>
                <w:lang w:val="ru-RU"/>
              </w:rPr>
              <w:t>Символы России.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Экспертное интервью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91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234A1">
              <w:rPr>
                <w:color w:val="000000"/>
                <w:sz w:val="24"/>
                <w:szCs w:val="24"/>
              </w:rPr>
              <w:t>День Конституции.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 w:rsidP="00B234A1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 xml:space="preserve">День героев Отечество.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Эвристическая беседа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>Новый год. Мечты.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91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 w:rsidP="00BE0DC1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Светлый праздник Рождества.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Кибербезопасность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Будь в движении.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91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</w:rPr>
              <w:t>Интелле</w:t>
            </w:r>
            <w:r>
              <w:rPr>
                <w:color w:val="000000"/>
                <w:sz w:val="24"/>
                <w:szCs w:val="24"/>
              </w:rPr>
              <w:t>ктуальный марафон</w:t>
            </w:r>
          </w:p>
          <w:p w:rsidR="00B32958" w:rsidRPr="008F3A84" w:rsidRDefault="00B32958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>День защитников Отечества.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>Традиционные семейные ценности.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91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 xml:space="preserve">Год педагога и наставника. 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110 лет со дня рождения советского писателя и поэта, автора слов гимна России С.В. Михалкова.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День воссоединения Крыма с Россией. Крымская весна – 9 лет мы вместе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91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День Земли.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Работа с биографией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BE0DC1">
              <w:rPr>
                <w:color w:val="000000"/>
                <w:sz w:val="24"/>
                <w:szCs w:val="24"/>
              </w:rPr>
              <w:t xml:space="preserve">Проблемная дискуссия  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всю жизнь.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91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BE0DC1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2.</w:t>
            </w:r>
            <w:r w:rsidRPr="00BE0DC1">
              <w:rPr>
                <w:color w:val="000000"/>
                <w:sz w:val="24"/>
                <w:szCs w:val="24"/>
                <w:lang w:val="ru-RU"/>
              </w:rPr>
              <w:tab/>
              <w:t>Какие существуют детские общественные организации?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 w:rsidTr="00EB027F">
        <w:trPr>
          <w:gridBefore w:val="1"/>
          <w:wBefore w:w="16" w:type="dxa"/>
        </w:trPr>
        <w:tc>
          <w:tcPr>
            <w:tcW w:w="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BE0DC1">
              <w:rPr>
                <w:color w:val="000000"/>
                <w:sz w:val="24"/>
                <w:szCs w:val="24"/>
                <w:lang w:val="ru-RU"/>
              </w:rPr>
              <w:t>Дай каждому дню шанс стать лучшим в твоей жизни.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B32958" w:rsidRDefault="00B32958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B32958" w:rsidRPr="00D2315E" w:rsidRDefault="00B32958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D2315E">
        <w:rPr>
          <w:b/>
          <w:bCs/>
          <w:color w:val="252525"/>
          <w:spacing w:val="-2"/>
          <w:sz w:val="32"/>
          <w:szCs w:val="32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4"/>
        <w:gridCol w:w="1739"/>
        <w:gridCol w:w="2466"/>
        <w:gridCol w:w="1173"/>
        <w:gridCol w:w="3375"/>
      </w:tblGrid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lang w:val="ru-RU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E17E45" w:rsidRDefault="00B32958" w:rsidP="00E17E45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 xml:space="preserve">День знаний. Мы – Россия. Возможности – будущее. 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Что мы Родиной зовём?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Невозможное сегодня станет возможным завтра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E17E45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Обычаи и традиции моего народа: как прошлое соединяется с настоящим?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Если бы я был учителем 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Мини-сочинение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Отчество – от слова «отец»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Что мы музыкой зовём?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Атомный ледокольный флот. Развитие северного морского пути.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Мама – главное слово в каждой судьбе.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Символы России.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E17E45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День Конституции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 xml:space="preserve">День героев Отечество.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E17E45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Новый год. Мечты.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Светлый праздник Рождества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Прорыв блокады Ленинграда.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Кибербезопасность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D0D62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E17E45">
              <w:rPr>
                <w:color w:val="000000"/>
                <w:sz w:val="24"/>
                <w:szCs w:val="24"/>
                <w:lang w:val="ru-RU"/>
              </w:rPr>
              <w:t>День российской науки.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E17E45">
              <w:rPr>
                <w:color w:val="000000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E17E45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Будь в движении.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 xml:space="preserve">Год педагога и наставника.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 w:rsidP="008F3A84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8F3A84" w:rsidRDefault="00B32958" w:rsidP="008F3A84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 w:rsidP="008F3A84">
            <w:pPr>
              <w:ind w:left="75" w:right="75"/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110 лет со дня рождения советского писателя и поэта, автора слов гимна России С.В. Михалкова.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День воссоединения Крыма с Россией. Крымская весна – 9 лет мы вместе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>День Земли.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Истории великих людей, которые меня впечатлили.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Есть такие вещи, которые нельзя простить?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8F3A84">
              <w:rPr>
                <w:color w:val="000000"/>
                <w:sz w:val="24"/>
                <w:szCs w:val="24"/>
              </w:rPr>
              <w:t xml:space="preserve">Проблемная дискуссия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 w:rsidP="008F3A84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Если ты не умеешь использовать минуту, ты зря проведешь и час, и всю жизнь.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D06B8E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Словом можно убить, словом можно спасти, словом можно полки за собой повести.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8F3A84" w:rsidRDefault="00B32958" w:rsidP="008F3A84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Какие существуют детские общественные организации?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B32958" w:rsidRPr="00D06B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jc w:val="center"/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  <w:lang w:val="ru-RU"/>
              </w:rPr>
            </w:pPr>
            <w:r w:rsidRPr="008F3A84">
              <w:rPr>
                <w:color w:val="000000"/>
                <w:sz w:val="24"/>
                <w:szCs w:val="24"/>
                <w:lang w:val="ru-RU"/>
              </w:rPr>
              <w:t>Дай каждому дню шанс стать лучшим в твоей жизни.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rPr>
                <w:color w:val="000000"/>
                <w:sz w:val="24"/>
                <w:szCs w:val="24"/>
              </w:rPr>
            </w:pPr>
            <w:r w:rsidRPr="00D06B8E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r w:rsidRPr="00D06B8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958" w:rsidRPr="00D06B8E" w:rsidRDefault="00B3295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</w:tbl>
    <w:p w:rsidR="00B32958" w:rsidRPr="00D85D31" w:rsidRDefault="00B32958" w:rsidP="00D85D31"/>
    <w:sectPr w:rsidR="00B32958" w:rsidRPr="00D85D31" w:rsidSect="00CB2EB1">
      <w:pgSz w:w="11907" w:h="16839"/>
      <w:pgMar w:top="540" w:right="1440" w:bottom="71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2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26C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D10A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C45F0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B879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855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64C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CD1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6C379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1180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277F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5F25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9A4C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DB541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20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9C61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DD5C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636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BE2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15"/>
  </w:num>
  <w:num w:numId="10">
    <w:abstractNumId w:val="7"/>
  </w:num>
  <w:num w:numId="11">
    <w:abstractNumId w:val="2"/>
  </w:num>
  <w:num w:numId="12">
    <w:abstractNumId w:val="14"/>
  </w:num>
  <w:num w:numId="13">
    <w:abstractNumId w:val="16"/>
  </w:num>
  <w:num w:numId="14">
    <w:abstractNumId w:val="1"/>
  </w:num>
  <w:num w:numId="15">
    <w:abstractNumId w:val="11"/>
  </w:num>
  <w:num w:numId="16">
    <w:abstractNumId w:val="18"/>
  </w:num>
  <w:num w:numId="17">
    <w:abstractNumId w:val="9"/>
  </w:num>
  <w:num w:numId="18">
    <w:abstractNumId w:val="13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72AE3"/>
    <w:rsid w:val="00167E30"/>
    <w:rsid w:val="001777C0"/>
    <w:rsid w:val="002707A1"/>
    <w:rsid w:val="002D33B1"/>
    <w:rsid w:val="002D3591"/>
    <w:rsid w:val="003514A0"/>
    <w:rsid w:val="003534C5"/>
    <w:rsid w:val="00396DB7"/>
    <w:rsid w:val="00432C45"/>
    <w:rsid w:val="004F7E17"/>
    <w:rsid w:val="005A05CE"/>
    <w:rsid w:val="005B32D1"/>
    <w:rsid w:val="005C6482"/>
    <w:rsid w:val="00653AF6"/>
    <w:rsid w:val="00703A52"/>
    <w:rsid w:val="00820EEB"/>
    <w:rsid w:val="008600FB"/>
    <w:rsid w:val="008F3A84"/>
    <w:rsid w:val="00930F7E"/>
    <w:rsid w:val="00A771D8"/>
    <w:rsid w:val="00AF329A"/>
    <w:rsid w:val="00B234A1"/>
    <w:rsid w:val="00B32958"/>
    <w:rsid w:val="00B73A5A"/>
    <w:rsid w:val="00BE0DC1"/>
    <w:rsid w:val="00CB2EB1"/>
    <w:rsid w:val="00D06B8E"/>
    <w:rsid w:val="00D2315E"/>
    <w:rsid w:val="00D85D31"/>
    <w:rsid w:val="00DB245C"/>
    <w:rsid w:val="00E17E45"/>
    <w:rsid w:val="00E438A1"/>
    <w:rsid w:val="00EB027F"/>
    <w:rsid w:val="00ED0D62"/>
    <w:rsid w:val="00F01E19"/>
    <w:rsid w:val="00F21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/>
      <w:b/>
      <w:color w:val="365F91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13</Pages>
  <Words>3321</Words>
  <Characters>18931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zulfira</dc:creator>
  <cp:keywords/>
  <dc:description>Подготовлено экспертами Актион-МЦФЭР</dc:description>
  <cp:lastModifiedBy>ЗДВР</cp:lastModifiedBy>
  <cp:revision>3</cp:revision>
  <dcterms:created xsi:type="dcterms:W3CDTF">2023-04-07T06:50:00Z</dcterms:created>
  <dcterms:modified xsi:type="dcterms:W3CDTF">2023-04-07T07:26:00Z</dcterms:modified>
</cp:coreProperties>
</file>